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6ABCE" w14:textId="09A89E3B" w:rsidR="00EE6CE4" w:rsidRDefault="003D284D">
      <w:r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CAFED9" wp14:editId="42B085AA">
                <wp:simplePos x="0" y="0"/>
                <wp:positionH relativeFrom="column">
                  <wp:posOffset>-466718</wp:posOffset>
                </wp:positionH>
                <wp:positionV relativeFrom="paragraph">
                  <wp:posOffset>-105235483</wp:posOffset>
                </wp:positionV>
                <wp:extent cx="6849001" cy="0"/>
                <wp:effectExtent l="0" t="0" r="0" b="0"/>
                <wp:wrapNone/>
                <wp:docPr id="31007688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49001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D10E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36.75pt;margin-top:-8286.25pt;width:539.3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" strokecolor="black [0]" strokeweight="1.5pt">
                <v:shadow color="#eeece1"/>
              </v:shape>
            </w:pict>
          </mc:Fallback>
        </mc:AlternateContent>
      </w:r>
      <w:r w:rsidR="00C63BD4"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65408" behindDoc="0" locked="1" layoutInCell="1" allowOverlap="0" wp14:anchorId="06DCB006" wp14:editId="5AA3C6E6">
                <wp:simplePos x="0" y="0"/>
                <wp:positionH relativeFrom="margin">
                  <wp:posOffset>-477520</wp:posOffset>
                </wp:positionH>
                <wp:positionV relativeFrom="page">
                  <wp:posOffset>301625</wp:posOffset>
                </wp:positionV>
                <wp:extent cx="6843395" cy="2077085"/>
                <wp:effectExtent l="0" t="0" r="14605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3395" cy="2077085"/>
                          <a:chOff x="1067651" y="1056190"/>
                          <a:chExt cx="68447" cy="20769"/>
                        </a:xfrm>
                      </wpg:grpSpPr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092454" y="1060509"/>
                            <a:ext cx="43644" cy="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8FEC0F" w14:textId="77777777" w:rsidR="00EE6CE4" w:rsidRDefault="00511B23" w:rsidP="00EE6CE4">
                              <w:pPr>
                                <w:widowControl w:val="0"/>
                                <w:spacing w:after="0"/>
                                <w:jc w:val="right"/>
                                <w:rPr>
                                  <w:smallCap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smallCaps/>
                                  <w:sz w:val="40"/>
                                  <w:szCs w:val="40"/>
                                </w:rPr>
                                <w:t>Penhold Regional Multiplex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105960" y="1056241"/>
                            <a:ext cx="30138" cy="4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F918DF" w14:textId="77777777" w:rsidR="00EE6CE4" w:rsidRDefault="00EE6CE4" w:rsidP="00EE6CE4">
                              <w:pPr>
                                <w:widowControl w:val="0"/>
                                <w:spacing w:after="0"/>
                                <w:jc w:val="right"/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sz w:val="36"/>
                                  <w:szCs w:val="36"/>
                                </w:rPr>
                                <w:t>Town of Penhold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12858" y="1064203"/>
                            <a:ext cx="23153" cy="1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20A034" w14:textId="77777777" w:rsidR="00A63B19" w:rsidRPr="002854D9" w:rsidRDefault="00A63B19" w:rsidP="00A63B19">
                              <w:pPr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1 Waskasoo Avenue</w:t>
                              </w:r>
                            </w:p>
                            <w:p w14:paraId="7AAEBCB6" w14:textId="77777777" w:rsidR="00A63B19" w:rsidRPr="002854D9" w:rsidRDefault="00A63B19" w:rsidP="00A63B19">
                              <w:pPr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P.O. Box 10</w:t>
                              </w:r>
                            </w:p>
                            <w:p w14:paraId="1C8A7972" w14:textId="77777777" w:rsidR="00A63B19" w:rsidRPr="002854D9" w:rsidRDefault="00A63B19" w:rsidP="00A63B19">
                              <w:pPr>
                                <w:spacing w:after="20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 xml:space="preserve">Penhold, </w:t>
                              </w:r>
                              <w:proofErr w:type="gramStart"/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AB  T</w:t>
                              </w:r>
                              <w:proofErr w:type="gramEnd"/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0M 1R0</w:t>
                              </w:r>
                            </w:p>
                            <w:p w14:paraId="0761D07A" w14:textId="77777777" w:rsidR="00A63B19" w:rsidRPr="002854D9" w:rsidRDefault="00A63B19" w:rsidP="00A63B19">
                              <w:pPr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b/>
                                  <w:sz w:val="17"/>
                                  <w:szCs w:val="17"/>
                                </w:rPr>
                                <w:t>PHONE:</w:t>
                              </w:r>
                              <w:r w:rsidRPr="002854D9">
                                <w:rPr>
                                  <w:b/>
                                  <w:bCs/>
                                  <w:smallCaps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  <w:r w:rsidR="00316147">
                                <w:rPr>
                                  <w:smallCaps/>
                                  <w:sz w:val="17"/>
                                  <w:szCs w:val="17"/>
                                </w:rPr>
                                <w:t>403.886.3264</w:t>
                              </w:r>
                              <w:r w:rsidRPr="002854D9">
                                <w:rPr>
                                  <w:smallCaps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</w:p>
                            <w:p w14:paraId="4E87856D" w14:textId="77777777" w:rsidR="00A63B19" w:rsidRPr="002854D9" w:rsidRDefault="00A63B19" w:rsidP="00A63B19">
                              <w:pPr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b/>
                                  <w:sz w:val="17"/>
                                  <w:szCs w:val="17"/>
                                </w:rPr>
                                <w:t>FAX:</w:t>
                              </w:r>
                              <w:r w:rsidRPr="002854D9">
                                <w:rPr>
                                  <w:b/>
                                  <w:bCs/>
                                  <w:smallCaps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  <w:r w:rsidRPr="002854D9">
                                <w:rPr>
                                  <w:smallCaps/>
                                  <w:sz w:val="17"/>
                                  <w:szCs w:val="17"/>
                                </w:rPr>
                                <w:t>403.886.4039</w:t>
                              </w:r>
                            </w:p>
                            <w:p w14:paraId="40168DC6" w14:textId="77777777" w:rsidR="00A63B19" w:rsidRPr="002854D9" w:rsidRDefault="00A63B19" w:rsidP="00A63B19">
                              <w:pPr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  <w:szCs w:val="17"/>
                                </w:rPr>
                                <w:t xml:space="preserve">EMAIL: </w:t>
                              </w:r>
                              <w:r w:rsidR="00D0431A">
                                <w:rPr>
                                  <w:sz w:val="17"/>
                                  <w:szCs w:val="17"/>
                                </w:rPr>
                                <w:t>michaels</w:t>
                              </w:r>
                              <w:r w:rsidRPr="00FB01C6">
                                <w:rPr>
                                  <w:sz w:val="17"/>
                                  <w:szCs w:val="17"/>
                                </w:rPr>
                                <w:t>@townofpenhold</w:t>
                              </w:r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.ca</w:t>
                              </w:r>
                            </w:p>
                            <w:p w14:paraId="3C49C357" w14:textId="77777777" w:rsidR="00A63B19" w:rsidRPr="002854D9" w:rsidRDefault="00A63B19" w:rsidP="00A63B19">
                              <w:pPr>
                                <w:widowControl w:val="0"/>
                                <w:spacing w:after="40" w:line="240" w:lineRule="auto"/>
                                <w:jc w:val="right"/>
                                <w:rPr>
                                  <w:sz w:val="17"/>
                                  <w:szCs w:val="17"/>
                                </w:rPr>
                              </w:pPr>
                              <w:r w:rsidRPr="002854D9">
                                <w:rPr>
                                  <w:sz w:val="17"/>
                                  <w:szCs w:val="17"/>
                                </w:rPr>
                                <w:t>www.townofpenhold.ca</w:t>
                              </w:r>
                            </w:p>
                            <w:p w14:paraId="74D7B559" w14:textId="77777777" w:rsidR="00A63B19" w:rsidRPr="002854D9" w:rsidRDefault="00A63B19" w:rsidP="00A63B19">
                              <w:pPr>
                                <w:widowControl w:val="0"/>
                                <w:spacing w:after="40" w:line="240" w:lineRule="auto"/>
                                <w:jc w:val="right"/>
                                <w:rPr>
                                  <w:smallCaps/>
                                  <w:sz w:val="16"/>
                                  <w:szCs w:val="16"/>
                                </w:rPr>
                              </w:pPr>
                            </w:p>
                            <w:p w14:paraId="125501E2" w14:textId="77777777" w:rsidR="00A63B19" w:rsidRPr="00D84370" w:rsidRDefault="00A63B19" w:rsidP="00A63B19">
                              <w:pPr>
                                <w:widowControl w:val="0"/>
                                <w:spacing w:after="0" w:line="286" w:lineRule="auto"/>
                                <w:jc w:val="right"/>
                                <w:rPr>
                                  <w:smallCaps/>
                                  <w:sz w:val="16"/>
                                  <w:szCs w:val="16"/>
                                </w:rPr>
                              </w:pPr>
                            </w:p>
                            <w:p w14:paraId="6235F9F7" w14:textId="77777777" w:rsidR="00A63B19" w:rsidRPr="00C17F4C" w:rsidRDefault="00A63B19" w:rsidP="00A63B19">
                              <w:pPr>
                                <w:spacing w:after="0" w:line="286" w:lineRule="auto"/>
                                <w:jc w:val="right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4BC361C8" w14:textId="77777777" w:rsidR="00A63B19" w:rsidRDefault="00A63B19" w:rsidP="00A63B19">
                              <w:pPr>
                                <w:widowControl w:val="0"/>
                                <w:spacing w:after="0"/>
                                <w:jc w:val="right"/>
                                <w:rPr>
                                  <w:smallCaps/>
                                  <w:sz w:val="16"/>
                                  <w:szCs w:val="16"/>
                                </w:rPr>
                              </w:pPr>
                            </w:p>
                            <w:p w14:paraId="218B0276" w14:textId="77777777" w:rsidR="00EE6CE4" w:rsidRDefault="00EE6CE4" w:rsidP="00EE6CE4">
                              <w:pPr>
                                <w:widowControl w:val="0"/>
                                <w:spacing w:after="0"/>
                                <w:jc w:val="right"/>
                                <w:rPr>
                                  <w:smallCap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1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79806" y="1060358"/>
                            <a:ext cx="5620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" name="Picture 13" descr="Penhold-CoatofArms-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651" y="1056190"/>
                            <a:ext cx="8430" cy="1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DCB006" id="Group 7" o:spid="_x0000_s1026" style="position:absolute;margin-left:-37.6pt;margin-top:23.75pt;width:538.85pt;height:163.55pt;z-index:251665408;mso-position-horizontal-relative:margin;mso-position-vertical-relative:page" coordorigin="10676,10561" coordsize="684,207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" o:allowoverlap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7" type="#_x0000_t202" style="position:absolute;left:10924;top:10605;width:436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" filled="f" stroked="f" strokecolor="black [0]" insetpen="t">
                  <v:textbox inset="2.88pt,2.88pt,2.88pt,2.88pt">
                    <w:txbxContent>
                      <w:p w14:paraId="6C8FEC0F" w14:textId="77777777" w:rsidR="00EE6CE4" w:rsidRDefault="00511B23" w:rsidP="00EE6CE4">
                        <w:pPr>
                          <w:widowControl w:val="0"/>
                          <w:spacing w:after="0"/>
                          <w:jc w:val="right"/>
                          <w:rPr>
                            <w:smallCaps/>
                            <w:sz w:val="40"/>
                            <w:szCs w:val="40"/>
                          </w:rPr>
                        </w:pPr>
                        <w:r>
                          <w:rPr>
                            <w:smallCaps/>
                            <w:sz w:val="40"/>
                            <w:szCs w:val="40"/>
                          </w:rPr>
                          <w:t>Penhold Regional Multiplex</w:t>
                        </w:r>
                      </w:p>
                    </w:txbxContent>
                  </v:textbox>
                </v:shape>
                <v:shape id="Text Box 10" o:spid="_x0000_s1028" type="#_x0000_t202" style="position:absolute;left:11059;top:10562;width:301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" filled="f" stroked="f" strokecolor="black [0]" insetpen="t">
                  <v:textbox inset="2.88pt,2.88pt,2.88pt,2.88pt">
                    <w:txbxContent>
                      <w:p w14:paraId="40F918DF" w14:textId="77777777" w:rsidR="00EE6CE4" w:rsidRDefault="00EE6CE4" w:rsidP="00EE6CE4">
                        <w:pPr>
                          <w:widowControl w:val="0"/>
                          <w:spacing w:after="0"/>
                          <w:jc w:val="right"/>
                          <w:rPr>
                            <w:smallCaps/>
                            <w:sz w:val="36"/>
                            <w:szCs w:val="36"/>
                          </w:rPr>
                        </w:pPr>
                        <w:r>
                          <w:rPr>
                            <w:smallCaps/>
                            <w:sz w:val="36"/>
                            <w:szCs w:val="36"/>
                          </w:rPr>
                          <w:t>Town of Penhold</w:t>
                        </w:r>
                      </w:p>
                    </w:txbxContent>
                  </v:textbox>
                </v:shape>
                <v:shape id="Text Box 11" o:spid="_x0000_s1029" type="#_x0000_t202" style="position:absolute;left:11128;top:10642;width:232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" filled="f" stroked="f" strokecolor="black [0]" insetpen="t">
                  <v:textbox inset="2.88pt,2.88pt,2.88pt,2.88pt">
                    <w:txbxContent>
                      <w:p w14:paraId="2C20A034" w14:textId="77777777" w:rsidR="00A63B19" w:rsidRPr="002854D9" w:rsidRDefault="00A63B19" w:rsidP="00A63B19">
                        <w:pPr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sz w:val="17"/>
                            <w:szCs w:val="17"/>
                          </w:rPr>
                          <w:t>1 Waskasoo Avenue</w:t>
                        </w:r>
                      </w:p>
                      <w:p w14:paraId="7AAEBCB6" w14:textId="77777777" w:rsidR="00A63B19" w:rsidRPr="002854D9" w:rsidRDefault="00A63B19" w:rsidP="00A63B19">
                        <w:pPr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sz w:val="17"/>
                            <w:szCs w:val="17"/>
                          </w:rPr>
                          <w:t>P.O. Box 10</w:t>
                        </w:r>
                      </w:p>
                      <w:p w14:paraId="1C8A7972" w14:textId="77777777" w:rsidR="00A63B19" w:rsidRPr="002854D9" w:rsidRDefault="00A63B19" w:rsidP="00A63B19">
                        <w:pPr>
                          <w:spacing w:after="20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sz w:val="17"/>
                            <w:szCs w:val="17"/>
                          </w:rPr>
                          <w:t xml:space="preserve">Penhold, </w:t>
                        </w:r>
                        <w:proofErr w:type="gramStart"/>
                        <w:r w:rsidRPr="002854D9">
                          <w:rPr>
                            <w:sz w:val="17"/>
                            <w:szCs w:val="17"/>
                          </w:rPr>
                          <w:t>AB  T</w:t>
                        </w:r>
                        <w:proofErr w:type="gramEnd"/>
                        <w:r w:rsidRPr="002854D9">
                          <w:rPr>
                            <w:sz w:val="17"/>
                            <w:szCs w:val="17"/>
                          </w:rPr>
                          <w:t>0M 1R0</w:t>
                        </w:r>
                      </w:p>
                      <w:p w14:paraId="0761D07A" w14:textId="77777777" w:rsidR="00A63B19" w:rsidRPr="002854D9" w:rsidRDefault="00A63B19" w:rsidP="00A63B19">
                        <w:pPr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b/>
                            <w:sz w:val="17"/>
                            <w:szCs w:val="17"/>
                          </w:rPr>
                          <w:t>PHONE:</w:t>
                        </w:r>
                        <w:r w:rsidRPr="002854D9">
                          <w:rPr>
                            <w:b/>
                            <w:bCs/>
                            <w:smallCaps/>
                            <w:sz w:val="17"/>
                            <w:szCs w:val="17"/>
                          </w:rPr>
                          <w:t xml:space="preserve"> </w:t>
                        </w:r>
                        <w:r w:rsidR="00316147">
                          <w:rPr>
                            <w:smallCaps/>
                            <w:sz w:val="17"/>
                            <w:szCs w:val="17"/>
                          </w:rPr>
                          <w:t>403.886.3264</w:t>
                        </w:r>
                        <w:r w:rsidRPr="002854D9">
                          <w:rPr>
                            <w:smallCaps/>
                            <w:sz w:val="17"/>
                            <w:szCs w:val="17"/>
                          </w:rPr>
                          <w:t xml:space="preserve"> </w:t>
                        </w:r>
                      </w:p>
                      <w:p w14:paraId="4E87856D" w14:textId="77777777" w:rsidR="00A63B19" w:rsidRPr="002854D9" w:rsidRDefault="00A63B19" w:rsidP="00A63B19">
                        <w:pPr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b/>
                            <w:sz w:val="17"/>
                            <w:szCs w:val="17"/>
                          </w:rPr>
                          <w:t>FAX:</w:t>
                        </w:r>
                        <w:r w:rsidRPr="002854D9">
                          <w:rPr>
                            <w:b/>
                            <w:bCs/>
                            <w:smallCaps/>
                            <w:sz w:val="17"/>
                            <w:szCs w:val="17"/>
                          </w:rPr>
                          <w:t xml:space="preserve"> </w:t>
                        </w:r>
                        <w:r w:rsidRPr="002854D9">
                          <w:rPr>
                            <w:smallCaps/>
                            <w:sz w:val="17"/>
                            <w:szCs w:val="17"/>
                          </w:rPr>
                          <w:t>403.886.4039</w:t>
                        </w:r>
                      </w:p>
                      <w:p w14:paraId="40168DC6" w14:textId="77777777" w:rsidR="00A63B19" w:rsidRPr="002854D9" w:rsidRDefault="00A63B19" w:rsidP="00A63B19">
                        <w:pPr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>
                          <w:rPr>
                            <w:b/>
                            <w:sz w:val="17"/>
                            <w:szCs w:val="17"/>
                          </w:rPr>
                          <w:t xml:space="preserve">EMAIL: </w:t>
                        </w:r>
                        <w:r w:rsidR="00D0431A">
                          <w:rPr>
                            <w:sz w:val="17"/>
                            <w:szCs w:val="17"/>
                          </w:rPr>
                          <w:t>michaels</w:t>
                        </w:r>
                        <w:r w:rsidRPr="00FB01C6">
                          <w:rPr>
                            <w:sz w:val="17"/>
                            <w:szCs w:val="17"/>
                          </w:rPr>
                          <w:t>@townofpenhold</w:t>
                        </w:r>
                        <w:r w:rsidRPr="002854D9">
                          <w:rPr>
                            <w:sz w:val="17"/>
                            <w:szCs w:val="17"/>
                          </w:rPr>
                          <w:t>.ca</w:t>
                        </w:r>
                      </w:p>
                      <w:p w14:paraId="3C49C357" w14:textId="77777777" w:rsidR="00A63B19" w:rsidRPr="002854D9" w:rsidRDefault="00A63B19" w:rsidP="00A63B19">
                        <w:pPr>
                          <w:widowControl w:val="0"/>
                          <w:spacing w:after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2854D9">
                          <w:rPr>
                            <w:sz w:val="17"/>
                            <w:szCs w:val="17"/>
                          </w:rPr>
                          <w:t>www.townofpenhold.ca</w:t>
                        </w:r>
                      </w:p>
                      <w:p w14:paraId="74D7B559" w14:textId="77777777" w:rsidR="00A63B19" w:rsidRPr="002854D9" w:rsidRDefault="00A63B19" w:rsidP="00A63B19">
                        <w:pPr>
                          <w:widowControl w:val="0"/>
                          <w:spacing w:after="40" w:line="240" w:lineRule="auto"/>
                          <w:jc w:val="right"/>
                          <w:rPr>
                            <w:smallCaps/>
                            <w:sz w:val="16"/>
                            <w:szCs w:val="16"/>
                          </w:rPr>
                        </w:pPr>
                      </w:p>
                      <w:p w14:paraId="125501E2" w14:textId="77777777" w:rsidR="00A63B19" w:rsidRPr="00D84370" w:rsidRDefault="00A63B19" w:rsidP="00A63B19">
                        <w:pPr>
                          <w:widowControl w:val="0"/>
                          <w:spacing w:after="0" w:line="286" w:lineRule="auto"/>
                          <w:jc w:val="right"/>
                          <w:rPr>
                            <w:smallCaps/>
                            <w:sz w:val="16"/>
                            <w:szCs w:val="16"/>
                          </w:rPr>
                        </w:pPr>
                      </w:p>
                      <w:p w14:paraId="6235F9F7" w14:textId="77777777" w:rsidR="00A63B19" w:rsidRPr="00C17F4C" w:rsidRDefault="00A63B19" w:rsidP="00A63B19">
                        <w:pPr>
                          <w:spacing w:after="0" w:line="286" w:lineRule="auto"/>
                          <w:jc w:val="right"/>
                          <w:rPr>
                            <w:sz w:val="16"/>
                            <w:szCs w:val="16"/>
                          </w:rPr>
                        </w:pPr>
                      </w:p>
                      <w:p w14:paraId="4BC361C8" w14:textId="77777777" w:rsidR="00A63B19" w:rsidRDefault="00A63B19" w:rsidP="00A63B19">
                        <w:pPr>
                          <w:widowControl w:val="0"/>
                          <w:spacing w:after="0"/>
                          <w:jc w:val="right"/>
                          <w:rPr>
                            <w:smallCaps/>
                            <w:sz w:val="16"/>
                            <w:szCs w:val="16"/>
                          </w:rPr>
                        </w:pPr>
                      </w:p>
                      <w:p w14:paraId="218B0276" w14:textId="77777777" w:rsidR="00EE6CE4" w:rsidRDefault="00EE6CE4" w:rsidP="00EE6CE4">
                        <w:pPr>
                          <w:widowControl w:val="0"/>
                          <w:spacing w:after="0"/>
                          <w:jc w:val="right"/>
                          <w:rPr>
                            <w:smallCap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12" o:spid="_x0000_s1030" type="#_x0000_t32" style="position:absolute;left:10798;top:10603;width:56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" strokecolor="black [0]" strokeweight="1.5pt">
                  <v:shadow color="#eeece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alt="Penhold-CoatofArms-RGB" style="position:absolute;left:10676;top:10561;width:84;height: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" strokecolor="black [0]" insetpen="t">
                  <v:imagedata r:id="rId9" o:title="Penhold-CoatofArms-RGB"/>
                </v:shape>
                <w10:wrap anchorx="margin" anchory="page"/>
                <w10:anchorlock/>
              </v:group>
            </w:pict>
          </mc:Fallback>
        </mc:AlternateContent>
      </w:r>
    </w:p>
    <w:p w14:paraId="33C9E6E3" w14:textId="77777777" w:rsidR="00EE6CE4" w:rsidRDefault="00EE6CE4"/>
    <w:p w14:paraId="63AB5F44" w14:textId="0904940B" w:rsidR="00EE6CE4" w:rsidRDefault="00EE6CE4"/>
    <w:p w14:paraId="40729483" w14:textId="77777777" w:rsidR="00D0431A" w:rsidRDefault="00D0431A"/>
    <w:p w14:paraId="06B83325" w14:textId="77777777" w:rsidR="00D0431A" w:rsidRDefault="00D0431A"/>
    <w:p w14:paraId="638EC5D7" w14:textId="77777777" w:rsidR="00D0431A" w:rsidRDefault="00D0431A"/>
    <w:p w14:paraId="7748BA2B" w14:textId="77777777" w:rsidR="00D0431A" w:rsidRDefault="00D0431A"/>
    <w:p w14:paraId="3C1B077F" w14:textId="77777777" w:rsidR="00D0431A" w:rsidRPr="008E3976" w:rsidRDefault="00D0431A" w:rsidP="00D0431A">
      <w:pPr>
        <w:spacing w:before="100" w:beforeAutospacing="1" w:after="0" w:line="240" w:lineRule="auto"/>
        <w:jc w:val="center"/>
        <w:rPr>
          <w:rFonts w:cs="Calibri"/>
          <w:b/>
          <w:sz w:val="72"/>
          <w:szCs w:val="72"/>
        </w:rPr>
      </w:pPr>
      <w:r w:rsidRPr="008E3976">
        <w:rPr>
          <w:rFonts w:cs="Calibri"/>
          <w:b/>
          <w:sz w:val="72"/>
          <w:szCs w:val="72"/>
        </w:rPr>
        <w:t>Business Opportunity!</w:t>
      </w:r>
    </w:p>
    <w:p w14:paraId="73FB60FC" w14:textId="77777777" w:rsidR="00C523E1" w:rsidRDefault="00C523E1" w:rsidP="00D0431A">
      <w:pPr>
        <w:rPr>
          <w:rFonts w:eastAsia="Calibri"/>
          <w:lang w:val="en-US"/>
        </w:rPr>
      </w:pPr>
    </w:p>
    <w:p w14:paraId="0DC49930" w14:textId="77777777" w:rsidR="00D0431A" w:rsidRPr="00127B49" w:rsidRDefault="00D0431A" w:rsidP="00D0431A">
      <w:pPr>
        <w:rPr>
          <w:rFonts w:eastAsia="Calibri"/>
          <w:lang w:val="en-US"/>
        </w:rPr>
      </w:pPr>
      <w:r w:rsidRPr="00127B49">
        <w:rPr>
          <w:rFonts w:eastAsia="Calibri"/>
          <w:lang w:val="en-US"/>
        </w:rPr>
        <w:t>The Town of Penhold is a growing and vibrant community just south of Red Deer. With an i</w:t>
      </w:r>
      <w:r>
        <w:rPr>
          <w:rFonts w:eastAsia="Calibri"/>
          <w:lang w:val="en-US"/>
        </w:rPr>
        <w:t xml:space="preserve">ncreasing population of </w:t>
      </w:r>
      <w:r w:rsidR="00235C6F">
        <w:rPr>
          <w:rFonts w:eastAsia="Calibri"/>
          <w:lang w:val="en-US"/>
        </w:rPr>
        <w:t>over 38</w:t>
      </w:r>
      <w:r w:rsidRPr="00127B49">
        <w:rPr>
          <w:rFonts w:eastAsia="Calibri"/>
          <w:lang w:val="en-US"/>
        </w:rPr>
        <w:t>00 residents and our Multiplex Facility reaching over 120,000 participants and spectators</w:t>
      </w:r>
      <w:r w:rsidR="00B3044A">
        <w:rPr>
          <w:rFonts w:eastAsia="Calibri"/>
          <w:lang w:val="en-US"/>
        </w:rPr>
        <w:t xml:space="preserve"> per year</w:t>
      </w:r>
      <w:r w:rsidRPr="00127B49">
        <w:rPr>
          <w:rFonts w:eastAsia="Calibri"/>
          <w:lang w:val="en-US"/>
        </w:rPr>
        <w:t>.</w:t>
      </w:r>
    </w:p>
    <w:p w14:paraId="4A3580CE" w14:textId="1E14AD54" w:rsidR="00D0431A" w:rsidRDefault="00D0431A" w:rsidP="00D0431A">
      <w:pPr>
        <w:rPr>
          <w:rFonts w:eastAsia="Calibri"/>
          <w:lang w:val="en-US"/>
        </w:rPr>
      </w:pPr>
      <w:r w:rsidRPr="00127B49">
        <w:rPr>
          <w:rFonts w:eastAsia="Calibri"/>
          <w:lang w:val="en-US"/>
        </w:rPr>
        <w:t xml:space="preserve">The Regional Multiplex is comprised of an indoor ice arena, fitness center, </w:t>
      </w:r>
      <w:r w:rsidR="00C317F5" w:rsidRPr="00127B49">
        <w:rPr>
          <w:rFonts w:eastAsia="Calibri"/>
          <w:lang w:val="en-US"/>
        </w:rPr>
        <w:t>200-meter</w:t>
      </w:r>
      <w:r w:rsidRPr="00127B49">
        <w:rPr>
          <w:rFonts w:eastAsia="Calibri"/>
          <w:lang w:val="en-US"/>
        </w:rPr>
        <w:t xml:space="preserve"> running/walking track, gymnasium, motion studio, library, meeting rooms and th</w:t>
      </w:r>
      <w:r w:rsidR="00C523E1">
        <w:rPr>
          <w:rFonts w:eastAsia="Calibri"/>
          <w:lang w:val="en-US"/>
        </w:rPr>
        <w:t xml:space="preserve">e Town Office. A fully equipped, commercial, 650sqft </w:t>
      </w:r>
      <w:r w:rsidRPr="00127B49">
        <w:rPr>
          <w:rFonts w:eastAsia="Calibri"/>
          <w:lang w:val="en-US"/>
        </w:rPr>
        <w:t>concession/food service kitchen is situated in the lower arena lobby.</w:t>
      </w:r>
    </w:p>
    <w:p w14:paraId="019B4BC9" w14:textId="77777777" w:rsidR="00660CF4" w:rsidRDefault="00660CF4" w:rsidP="00D0431A">
      <w:pPr>
        <w:jc w:val="center"/>
        <w:rPr>
          <w:rFonts w:eastAsia="Calibri"/>
          <w:b/>
          <w:sz w:val="28"/>
          <w:szCs w:val="28"/>
          <w:u w:val="single"/>
          <w:lang w:val="en-US"/>
        </w:rPr>
      </w:pPr>
    </w:p>
    <w:p w14:paraId="3DB7158B" w14:textId="77777777" w:rsidR="00D0431A" w:rsidRPr="00127B49" w:rsidRDefault="00D0431A" w:rsidP="00D0431A">
      <w:pPr>
        <w:jc w:val="center"/>
        <w:rPr>
          <w:rFonts w:eastAsia="Calibri"/>
          <w:b/>
          <w:sz w:val="28"/>
          <w:szCs w:val="28"/>
          <w:u w:val="single"/>
          <w:lang w:val="en-US"/>
        </w:rPr>
      </w:pPr>
      <w:r w:rsidRPr="00127B49">
        <w:rPr>
          <w:rFonts w:eastAsia="Calibri"/>
          <w:b/>
          <w:sz w:val="28"/>
          <w:szCs w:val="28"/>
          <w:u w:val="single"/>
          <w:lang w:val="en-US"/>
        </w:rPr>
        <w:t xml:space="preserve">Food Services at the Penhold Regional </w:t>
      </w:r>
      <w:proofErr w:type="spellStart"/>
      <w:r w:rsidRPr="00127B49">
        <w:rPr>
          <w:rFonts w:eastAsia="Calibri"/>
          <w:b/>
          <w:sz w:val="28"/>
          <w:szCs w:val="28"/>
          <w:u w:val="single"/>
          <w:lang w:val="en-US"/>
        </w:rPr>
        <w:t>Mulitplex</w:t>
      </w:r>
      <w:proofErr w:type="spellEnd"/>
    </w:p>
    <w:p w14:paraId="33C23FD4" w14:textId="77777777" w:rsidR="00D0431A" w:rsidRPr="00127B49" w:rsidRDefault="00D0431A" w:rsidP="00D0431A">
      <w:pPr>
        <w:rPr>
          <w:rFonts w:eastAsia="Calibri"/>
          <w:lang w:val="en-US"/>
        </w:rPr>
      </w:pPr>
      <w:r>
        <w:rPr>
          <w:rFonts w:eastAsia="Calibri"/>
          <w:lang w:val="en-US"/>
        </w:rPr>
        <w:t>Opportunities</w:t>
      </w:r>
      <w:r w:rsidRPr="00127B49">
        <w:rPr>
          <w:rFonts w:eastAsia="Calibri"/>
          <w:lang w:val="en-US"/>
        </w:rPr>
        <w:t>:</w:t>
      </w:r>
    </w:p>
    <w:p w14:paraId="3E176E26" w14:textId="77777777" w:rsidR="00D0431A" w:rsidRPr="00127B49" w:rsidRDefault="00D0431A" w:rsidP="00D0431A">
      <w:pPr>
        <w:rPr>
          <w:rFonts w:eastAsia="Calibri"/>
          <w:lang w:val="en-US"/>
        </w:rPr>
      </w:pPr>
      <w:r w:rsidRPr="00127B49">
        <w:rPr>
          <w:rFonts w:eastAsia="Calibri"/>
          <w:lang w:val="en-US"/>
        </w:rPr>
        <w:t>2</w:t>
      </w:r>
      <w:r>
        <w:rPr>
          <w:rFonts w:eastAsia="Calibri"/>
          <w:lang w:val="en-US"/>
        </w:rPr>
        <w:t>-3</w:t>
      </w:r>
      <w:r w:rsidRPr="00127B49">
        <w:rPr>
          <w:rFonts w:eastAsia="Calibri"/>
          <w:lang w:val="en-US"/>
        </w:rPr>
        <w:t xml:space="preserve"> Year Signed Lease for</w:t>
      </w:r>
    </w:p>
    <w:p w14:paraId="23E9823F" w14:textId="77777777" w:rsidR="00D0431A" w:rsidRPr="00127B49" w:rsidRDefault="00D0431A" w:rsidP="00D0431A">
      <w:pPr>
        <w:numPr>
          <w:ilvl w:val="0"/>
          <w:numId w:val="1"/>
        </w:numPr>
        <w:spacing w:after="0" w:line="240" w:lineRule="auto"/>
        <w:rPr>
          <w:rFonts w:eastAsia="Calibri"/>
          <w:lang w:val="en-US"/>
        </w:rPr>
      </w:pPr>
      <w:r w:rsidRPr="00127B49">
        <w:rPr>
          <w:rFonts w:eastAsia="Calibri"/>
          <w:lang w:val="en-US"/>
        </w:rPr>
        <w:t>The Café Operation</w:t>
      </w:r>
      <w:r>
        <w:rPr>
          <w:rFonts w:eastAsia="Calibri"/>
          <w:lang w:val="en-US"/>
        </w:rPr>
        <w:t xml:space="preserve"> Only</w:t>
      </w:r>
    </w:p>
    <w:p w14:paraId="50366794" w14:textId="77777777" w:rsidR="00D0431A" w:rsidRPr="00127B49" w:rsidRDefault="00D0431A" w:rsidP="00D0431A">
      <w:pPr>
        <w:rPr>
          <w:rFonts w:eastAsia="Calibri"/>
          <w:lang w:val="en-US"/>
        </w:rPr>
      </w:pPr>
    </w:p>
    <w:p w14:paraId="5230778D" w14:textId="77777777" w:rsidR="0096188D" w:rsidRDefault="0096188D" w:rsidP="00D0431A">
      <w:pPr>
        <w:rPr>
          <w:rFonts w:eastAsia="Calibri"/>
          <w:lang w:val="en-US"/>
        </w:rPr>
      </w:pPr>
      <w:r>
        <w:rPr>
          <w:rFonts w:eastAsia="Calibri"/>
          <w:lang w:val="en-US"/>
        </w:rPr>
        <w:t xml:space="preserve">Café operation includes: </w:t>
      </w:r>
    </w:p>
    <w:p w14:paraId="28672D72" w14:textId="77777777" w:rsidR="00D0431A" w:rsidRDefault="0096188D" w:rsidP="00D0431A">
      <w:pPr>
        <w:rPr>
          <w:rFonts w:eastAsia="Calibri"/>
          <w:lang w:val="en-US"/>
        </w:rPr>
      </w:pPr>
      <w:r>
        <w:rPr>
          <w:rFonts w:eastAsia="Calibri"/>
          <w:lang w:val="en-US"/>
        </w:rPr>
        <w:t xml:space="preserve">Water Service, Electrical Service, Natural Gas, Garbage and Recycling Services as well as </w:t>
      </w:r>
      <w:proofErr w:type="gramStart"/>
      <w:r>
        <w:rPr>
          <w:rFonts w:eastAsia="Calibri"/>
          <w:lang w:val="en-US"/>
        </w:rPr>
        <w:t>a majority of</w:t>
      </w:r>
      <w:proofErr w:type="gramEnd"/>
      <w:r>
        <w:rPr>
          <w:rFonts w:eastAsia="Calibri"/>
          <w:lang w:val="en-US"/>
        </w:rPr>
        <w:t xml:space="preserve"> the equipment needed.</w:t>
      </w:r>
    </w:p>
    <w:p w14:paraId="1947445C" w14:textId="77777777" w:rsidR="0096188D" w:rsidRPr="00127B49" w:rsidRDefault="0096188D" w:rsidP="00D0431A">
      <w:pPr>
        <w:rPr>
          <w:rFonts w:eastAsia="Calibri"/>
          <w:lang w:val="en-US"/>
        </w:rPr>
      </w:pPr>
    </w:p>
    <w:p w14:paraId="5E163E02" w14:textId="75592F8F" w:rsidR="00D0431A" w:rsidRDefault="0096188D" w:rsidP="00D0431A">
      <w:pPr>
        <w:spacing w:after="0" w:line="240" w:lineRule="auto"/>
        <w:rPr>
          <w:rFonts w:eastAsia="Calibri"/>
          <w:lang w:val="en-US"/>
        </w:rPr>
      </w:pPr>
      <w:r>
        <w:rPr>
          <w:rFonts w:eastAsia="Calibri"/>
          <w:lang w:val="en-US"/>
        </w:rPr>
        <w:t xml:space="preserve">Proponents are invited to contact the Facility Manager if </w:t>
      </w:r>
      <w:r w:rsidR="00C317F5">
        <w:rPr>
          <w:rFonts w:eastAsia="Calibri"/>
          <w:lang w:val="en-US"/>
        </w:rPr>
        <w:t>interested in</w:t>
      </w:r>
      <w:r>
        <w:rPr>
          <w:rFonts w:eastAsia="Calibri"/>
          <w:lang w:val="en-US"/>
        </w:rPr>
        <w:t xml:space="preserve"> more details and a tour of the facility.</w:t>
      </w:r>
    </w:p>
    <w:p w14:paraId="1655C299" w14:textId="77777777" w:rsidR="00660CF4" w:rsidRDefault="00660CF4" w:rsidP="00D0431A">
      <w:pPr>
        <w:spacing w:after="0" w:line="240" w:lineRule="auto"/>
        <w:rPr>
          <w:rFonts w:eastAsia="Calibri"/>
          <w:lang w:val="en-US"/>
        </w:rPr>
      </w:pPr>
    </w:p>
    <w:p w14:paraId="598CB393" w14:textId="77777777" w:rsidR="00D0431A" w:rsidRPr="00127B49" w:rsidRDefault="00D0431A" w:rsidP="00D0431A">
      <w:pPr>
        <w:spacing w:after="0" w:line="240" w:lineRule="auto"/>
        <w:rPr>
          <w:rFonts w:eastAsia="Calibri"/>
          <w:lang w:val="en-US"/>
        </w:rPr>
      </w:pPr>
    </w:p>
    <w:p w14:paraId="05D1FE20" w14:textId="77777777" w:rsidR="00D0431A" w:rsidRDefault="00D0431A" w:rsidP="00D0431A">
      <w:pPr>
        <w:spacing w:after="0" w:line="240" w:lineRule="auto"/>
        <w:rPr>
          <w:rFonts w:eastAsia="Calibri"/>
          <w:lang w:val="en-US"/>
        </w:rPr>
      </w:pPr>
      <w:r w:rsidRPr="00127B49">
        <w:rPr>
          <w:rFonts w:eastAsia="Calibri"/>
          <w:lang w:val="en-US"/>
        </w:rPr>
        <w:t>For Detailed information regard</w:t>
      </w:r>
      <w:r>
        <w:rPr>
          <w:rFonts w:eastAsia="Calibri"/>
          <w:lang w:val="en-US"/>
        </w:rPr>
        <w:t>ing</w:t>
      </w:r>
      <w:r w:rsidRPr="00127B49">
        <w:rPr>
          <w:rFonts w:eastAsia="Calibri"/>
          <w:lang w:val="en-US"/>
        </w:rPr>
        <w:t xml:space="preserve"> this opportunity please </w:t>
      </w:r>
      <w:r>
        <w:rPr>
          <w:rFonts w:eastAsia="Calibri"/>
          <w:lang w:val="en-US"/>
        </w:rPr>
        <w:t xml:space="preserve">email: </w:t>
      </w:r>
      <w:hyperlink r:id="rId10" w:history="1">
        <w:r w:rsidRPr="006D7DB2">
          <w:rPr>
            <w:rStyle w:val="Hyperlink"/>
            <w:rFonts w:eastAsia="Calibri"/>
            <w:lang w:val="en-US"/>
          </w:rPr>
          <w:t>michaels@townofpenhold.ca</w:t>
        </w:r>
      </w:hyperlink>
      <w:r>
        <w:rPr>
          <w:rFonts w:eastAsia="Calibri"/>
          <w:lang w:val="en-US"/>
        </w:rPr>
        <w:t xml:space="preserve"> </w:t>
      </w:r>
      <w:r w:rsidRPr="00127B49">
        <w:rPr>
          <w:rFonts w:eastAsia="Calibri"/>
          <w:lang w:val="en-US"/>
        </w:rPr>
        <w:t xml:space="preserve"> </w:t>
      </w:r>
    </w:p>
    <w:p w14:paraId="640EBE6E" w14:textId="77777777" w:rsidR="00D0431A" w:rsidRDefault="00D0431A" w:rsidP="00D0431A">
      <w:pPr>
        <w:spacing w:after="0" w:line="240" w:lineRule="auto"/>
      </w:pPr>
      <w:r>
        <w:rPr>
          <w:rFonts w:eastAsia="Calibri"/>
          <w:lang w:val="en-US"/>
        </w:rPr>
        <w:t xml:space="preserve">Or call: </w:t>
      </w:r>
      <w:r w:rsidRPr="008D2FEA">
        <w:rPr>
          <w:rFonts w:eastAsia="Calibri"/>
          <w:color w:val="17365D" w:themeColor="text2" w:themeShade="BF"/>
          <w:lang w:val="en-US"/>
        </w:rPr>
        <w:t>403-886-3264</w:t>
      </w:r>
    </w:p>
    <w:p w14:paraId="24AC73A1" w14:textId="77777777" w:rsidR="00D0431A" w:rsidRDefault="00D0431A"/>
    <w:sectPr w:rsidR="00D0431A" w:rsidSect="008236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C6B3A"/>
    <w:multiLevelType w:val="hybridMultilevel"/>
    <w:tmpl w:val="EE1C2D36"/>
    <w:lvl w:ilvl="0" w:tplc="415CE3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8600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31A"/>
    <w:rsid w:val="00053CAE"/>
    <w:rsid w:val="00110BB1"/>
    <w:rsid w:val="002074B9"/>
    <w:rsid w:val="00235C6F"/>
    <w:rsid w:val="002741DC"/>
    <w:rsid w:val="002C5D2E"/>
    <w:rsid w:val="00316147"/>
    <w:rsid w:val="00397AE2"/>
    <w:rsid w:val="003D284D"/>
    <w:rsid w:val="003F32F5"/>
    <w:rsid w:val="00454B98"/>
    <w:rsid w:val="00511B23"/>
    <w:rsid w:val="00555F09"/>
    <w:rsid w:val="00593EC7"/>
    <w:rsid w:val="005A73C2"/>
    <w:rsid w:val="005E3832"/>
    <w:rsid w:val="00660CF4"/>
    <w:rsid w:val="00755567"/>
    <w:rsid w:val="007D4011"/>
    <w:rsid w:val="007E7B32"/>
    <w:rsid w:val="0082363A"/>
    <w:rsid w:val="0096188D"/>
    <w:rsid w:val="00977C47"/>
    <w:rsid w:val="009E3C90"/>
    <w:rsid w:val="00A63B19"/>
    <w:rsid w:val="00B24054"/>
    <w:rsid w:val="00B3044A"/>
    <w:rsid w:val="00B36DDE"/>
    <w:rsid w:val="00BA26EB"/>
    <w:rsid w:val="00BA5E98"/>
    <w:rsid w:val="00BE37C8"/>
    <w:rsid w:val="00C317F5"/>
    <w:rsid w:val="00C523E1"/>
    <w:rsid w:val="00C63BD4"/>
    <w:rsid w:val="00D0431A"/>
    <w:rsid w:val="00D35CCE"/>
    <w:rsid w:val="00D4344A"/>
    <w:rsid w:val="00DB5CBF"/>
    <w:rsid w:val="00E264DE"/>
    <w:rsid w:val="00E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94BF"/>
  <w15:docId w15:val="{78796C22-73D8-4A74-8A6B-F83D1425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CE4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43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michaels@townofpenhold.ca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Documents\Letterhead\Letterhead%20-%20Multiple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67973E84968A418006AD682525429F" ma:contentTypeVersion="3" ma:contentTypeDescription="Create a new document." ma:contentTypeScope="" ma:versionID="514c2769d9a64b145b780f2f5c68acd4">
  <xsd:schema xmlns:xsd="http://www.w3.org/2001/XMLSchema" xmlns:xs="http://www.w3.org/2001/XMLSchema" xmlns:p="http://schemas.microsoft.com/office/2006/metadata/properties" xmlns:ns2="4d0678c2-1cc6-481a-acf7-8592b66a56c7" targetNamespace="http://schemas.microsoft.com/office/2006/metadata/properties" ma:root="true" ma:fieldsID="d838d0cecdbad082a5e9bc8684cc2bb7" ns2:_="">
    <xsd:import namespace="4d0678c2-1cc6-481a-acf7-8592b66a5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678c2-1cc6-481a-acf7-8592b66a56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C422EE-CFDC-4081-A22A-9C026EDBFE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0D6E0E-2E11-49BC-A72D-42381C5264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46EB75-76A0-4341-B442-646E8890F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0678c2-1cc6-481a-acf7-8592b66a56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Multiplex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michaels</dc:creator>
  <cp:lastModifiedBy>Michael Szewczuk</cp:lastModifiedBy>
  <cp:revision>2</cp:revision>
  <cp:lastPrinted>2015-08-12T15:25:00Z</cp:lastPrinted>
  <dcterms:created xsi:type="dcterms:W3CDTF">2026-05-13T20:06:00Z</dcterms:created>
  <dcterms:modified xsi:type="dcterms:W3CDTF">2026-05-13T20:06:00Z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0x0101002D67973E84968A418006AD682525429F</vt:lpwstr>
  </property>
  <property fmtid="{D5CDD505-2E9C-101B-9397-08002B2CF9AE}" pid="3" name="Order">
    <vt:r8>100600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